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5000" w:type="pct"/>
        <w:jc w:val="center"/>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487"/>
        <w:gridCol w:w="3211"/>
        <w:gridCol w:w="2082"/>
        <w:gridCol w:w="3004"/>
        <w:gridCol w:w="6"/>
      </w:tblGrid>
      <w:tr w:rsidR="001B6351" w:rsidRPr="00973885" w14:paraId="2DC8675D" w14:textId="77777777" w:rsidTr="009527D3">
        <w:trPr>
          <w:gridAfter w:val="1"/>
          <w:wAfter w:w="4" w:type="pct"/>
          <w:jc w:val="center"/>
        </w:trPr>
        <w:tc>
          <w:tcPr>
            <w:tcW w:w="1152" w:type="pct"/>
            <w:shd w:val="clear" w:color="auto" w:fill="F2F2F2" w:themeFill="background1" w:themeFillShade="F2"/>
          </w:tcPr>
          <w:p w14:paraId="40FF9593" w14:textId="77777777" w:rsidR="001B6351" w:rsidRPr="00973885" w:rsidRDefault="009C6BFF" w:rsidP="009527D3">
            <w:pPr>
              <w:pStyle w:val="Heading2"/>
            </w:pPr>
            <w:sdt>
              <w:sdtPr>
                <w:alias w:val="Job Title:"/>
                <w:tag w:val="Job Title:"/>
                <w:id w:val="900328234"/>
                <w:placeholder>
                  <w:docPart w:val="E76D82DC14DB4C20BFEBA8921389D946"/>
                </w:placeholder>
                <w:temporary/>
                <w:showingPlcHdr/>
                <w15:appearance w15:val="hidden"/>
              </w:sdtPr>
              <w:sdtEndPr/>
              <w:sdtContent>
                <w:r w:rsidR="001B6351" w:rsidRPr="00973885">
                  <w:t>Job Title</w:t>
                </w:r>
              </w:sdtContent>
            </w:sdt>
            <w:r w:rsidR="001B6351" w:rsidRPr="00973885">
              <w:t>:</w:t>
            </w:r>
          </w:p>
        </w:tc>
        <w:tc>
          <w:tcPr>
            <w:tcW w:w="3845" w:type="pct"/>
            <w:gridSpan w:val="3"/>
          </w:tcPr>
          <w:p w14:paraId="1BCD4B24" w14:textId="6B6FBD19" w:rsidR="001B6351" w:rsidRPr="00973885" w:rsidRDefault="001B6351" w:rsidP="009527D3">
            <w:r>
              <w:t xml:space="preserve">Representative Weapon </w:t>
            </w:r>
            <w:r w:rsidR="005F5ACC">
              <w:t>Coordinators</w:t>
            </w:r>
            <w:r>
              <w:t xml:space="preserve"> (Foil, Epee and Sabre)</w:t>
            </w:r>
          </w:p>
        </w:tc>
      </w:tr>
      <w:tr w:rsidR="000C2633" w:rsidRPr="00973885" w14:paraId="1CEE70BA" w14:textId="77777777" w:rsidTr="009527D3">
        <w:trPr>
          <w:gridAfter w:val="1"/>
          <w:wAfter w:w="4" w:type="pct"/>
          <w:jc w:val="center"/>
        </w:trPr>
        <w:tc>
          <w:tcPr>
            <w:tcW w:w="1152" w:type="pct"/>
            <w:shd w:val="clear" w:color="auto" w:fill="F2F2F2" w:themeFill="background1" w:themeFillShade="F2"/>
          </w:tcPr>
          <w:p w14:paraId="7C3238F7" w14:textId="527A8DB5" w:rsidR="000C2633" w:rsidRPr="00973885" w:rsidRDefault="001B6351" w:rsidP="009527D3">
            <w:pPr>
              <w:pStyle w:val="Heading2"/>
            </w:pPr>
            <w:r>
              <w:t>Responsible to:</w:t>
            </w:r>
          </w:p>
        </w:tc>
        <w:tc>
          <w:tcPr>
            <w:tcW w:w="1488" w:type="pct"/>
          </w:tcPr>
          <w:p w14:paraId="2DC0684C" w14:textId="36759408" w:rsidR="000C2633" w:rsidRPr="00973885" w:rsidRDefault="001B6351" w:rsidP="009527D3">
            <w:r>
              <w:t>Head of Representative Fencing</w:t>
            </w:r>
          </w:p>
        </w:tc>
        <w:tc>
          <w:tcPr>
            <w:tcW w:w="965" w:type="pct"/>
            <w:shd w:val="clear" w:color="auto" w:fill="F2F2F2" w:themeFill="background1" w:themeFillShade="F2"/>
          </w:tcPr>
          <w:p w14:paraId="496DFC28" w14:textId="1E17E0D7" w:rsidR="000C2633" w:rsidRPr="00973885" w:rsidRDefault="001B6351" w:rsidP="009527D3">
            <w:pPr>
              <w:pStyle w:val="Heading2"/>
            </w:pPr>
            <w:r>
              <w:t>Organisation</w:t>
            </w:r>
          </w:p>
        </w:tc>
        <w:tc>
          <w:tcPr>
            <w:tcW w:w="1392" w:type="pct"/>
          </w:tcPr>
          <w:p w14:paraId="1B6F6E7D" w14:textId="1ADBBDD4" w:rsidR="000C2633" w:rsidRPr="00973885" w:rsidRDefault="001B6351" w:rsidP="009527D3">
            <w:r>
              <w:t>England Fencing Ltd.</w:t>
            </w:r>
          </w:p>
        </w:tc>
      </w:tr>
      <w:tr w:rsidR="000C2633" w:rsidRPr="00973885" w14:paraId="1FFFD2AD" w14:textId="77777777" w:rsidTr="009527D3">
        <w:trPr>
          <w:gridAfter w:val="1"/>
          <w:wAfter w:w="4" w:type="pct"/>
          <w:jc w:val="center"/>
        </w:trPr>
        <w:tc>
          <w:tcPr>
            <w:tcW w:w="1152" w:type="pct"/>
            <w:shd w:val="clear" w:color="auto" w:fill="F2F2F2" w:themeFill="background1" w:themeFillShade="F2"/>
          </w:tcPr>
          <w:p w14:paraId="026755B5" w14:textId="77777777" w:rsidR="000C2633" w:rsidRPr="00973885" w:rsidRDefault="009C6BFF" w:rsidP="009527D3">
            <w:pPr>
              <w:pStyle w:val="Heading2"/>
            </w:pPr>
            <w:sdt>
              <w:sdtPr>
                <w:alias w:val="Location:"/>
                <w:tag w:val="Location:"/>
                <w:id w:val="784848460"/>
                <w:placeholder>
                  <w:docPart w:val="A8C9A7D23E024A42AB5D2332702F870B"/>
                </w:placeholder>
                <w:temporary/>
                <w:showingPlcHdr/>
                <w15:appearance w15:val="hidden"/>
              </w:sdtPr>
              <w:sdtEndPr/>
              <w:sdtContent>
                <w:r w:rsidR="008A6F05" w:rsidRPr="00973885">
                  <w:t>Location</w:t>
                </w:r>
              </w:sdtContent>
            </w:sdt>
            <w:r w:rsidR="008A6F05" w:rsidRPr="00973885">
              <w:t>:</w:t>
            </w:r>
          </w:p>
        </w:tc>
        <w:tc>
          <w:tcPr>
            <w:tcW w:w="1488" w:type="pct"/>
          </w:tcPr>
          <w:p w14:paraId="514FB4D4" w14:textId="13F48998" w:rsidR="000C2633" w:rsidRPr="00973885" w:rsidRDefault="001B6351" w:rsidP="009527D3">
            <w:r>
              <w:t>Home</w:t>
            </w:r>
          </w:p>
        </w:tc>
        <w:tc>
          <w:tcPr>
            <w:tcW w:w="965" w:type="pct"/>
            <w:shd w:val="clear" w:color="auto" w:fill="F2F2F2" w:themeFill="background1" w:themeFillShade="F2"/>
          </w:tcPr>
          <w:p w14:paraId="79D90C12" w14:textId="77777777" w:rsidR="000C2633" w:rsidRPr="00973885" w:rsidRDefault="009C6BFF" w:rsidP="009527D3">
            <w:pPr>
              <w:pStyle w:val="Heading2"/>
            </w:pPr>
            <w:sdt>
              <w:sdtPr>
                <w:alias w:val="Travel Required:"/>
                <w:tag w:val="Travel Required:"/>
                <w:id w:val="1223096936"/>
                <w:placeholder>
                  <w:docPart w:val="AA7EAA92F4AC4AD4BAEB80FB5CB8E03C"/>
                </w:placeholder>
                <w:temporary/>
                <w:showingPlcHdr/>
                <w15:appearance w15:val="hidden"/>
              </w:sdtPr>
              <w:sdtEndPr/>
              <w:sdtContent>
                <w:r w:rsidR="008A6F05" w:rsidRPr="00973885">
                  <w:t>Travel Required</w:t>
                </w:r>
              </w:sdtContent>
            </w:sdt>
            <w:r w:rsidR="008A6F05" w:rsidRPr="00973885">
              <w:t>:</w:t>
            </w:r>
          </w:p>
        </w:tc>
        <w:tc>
          <w:tcPr>
            <w:tcW w:w="1392" w:type="pct"/>
          </w:tcPr>
          <w:p w14:paraId="16B10454" w14:textId="4C6D2E3A" w:rsidR="000C2633" w:rsidRPr="00973885" w:rsidRDefault="001B6351" w:rsidP="009527D3">
            <w:r>
              <w:t>No</w:t>
            </w:r>
          </w:p>
        </w:tc>
      </w:tr>
      <w:tr w:rsidR="000C2633" w:rsidRPr="00973885" w14:paraId="7B898354" w14:textId="77777777" w:rsidTr="009527D3">
        <w:trPr>
          <w:gridAfter w:val="1"/>
          <w:wAfter w:w="4" w:type="pct"/>
          <w:jc w:val="center"/>
        </w:trPr>
        <w:tc>
          <w:tcPr>
            <w:tcW w:w="1152" w:type="pct"/>
            <w:shd w:val="clear" w:color="auto" w:fill="F2F2F2" w:themeFill="background1" w:themeFillShade="F2"/>
          </w:tcPr>
          <w:p w14:paraId="3441E741" w14:textId="77777777" w:rsidR="000C2633" w:rsidRPr="00973885" w:rsidRDefault="009C6BFF" w:rsidP="009527D3">
            <w:pPr>
              <w:pStyle w:val="Heading2"/>
            </w:pPr>
            <w:sdt>
              <w:sdtPr>
                <w:alias w:val="Level/Salary Range:"/>
                <w:tag w:val="Level/Salary Range:"/>
                <w:id w:val="-1832596105"/>
                <w:placeholder>
                  <w:docPart w:val="486E468C7A494CCCB078FD5C16223855"/>
                </w:placeholder>
                <w:temporary/>
                <w:showingPlcHdr/>
                <w15:appearance w15:val="hidden"/>
              </w:sdtPr>
              <w:sdtEndPr/>
              <w:sdtContent>
                <w:r w:rsidR="008A6F05" w:rsidRPr="00973885">
                  <w:t>Level/Salary Range</w:t>
                </w:r>
              </w:sdtContent>
            </w:sdt>
            <w:r w:rsidR="008A6F05" w:rsidRPr="00973885">
              <w:t>:</w:t>
            </w:r>
          </w:p>
        </w:tc>
        <w:tc>
          <w:tcPr>
            <w:tcW w:w="1488" w:type="pct"/>
          </w:tcPr>
          <w:p w14:paraId="5F516920" w14:textId="5803D622" w:rsidR="000C2633" w:rsidRPr="00973885" w:rsidRDefault="001B6351" w:rsidP="009527D3">
            <w:r>
              <w:t xml:space="preserve">Voluntary </w:t>
            </w:r>
            <w:r w:rsidR="0092481E">
              <w:t>(expenses based)</w:t>
            </w:r>
          </w:p>
        </w:tc>
        <w:tc>
          <w:tcPr>
            <w:tcW w:w="965" w:type="pct"/>
            <w:shd w:val="clear" w:color="auto" w:fill="F2F2F2" w:themeFill="background1" w:themeFillShade="F2"/>
          </w:tcPr>
          <w:p w14:paraId="513AD986" w14:textId="77777777" w:rsidR="000C2633" w:rsidRPr="00973885" w:rsidRDefault="009C6BFF" w:rsidP="009527D3">
            <w:pPr>
              <w:pStyle w:val="Heading2"/>
            </w:pPr>
            <w:sdt>
              <w:sdtPr>
                <w:alias w:val="Position Type:"/>
                <w:tag w:val="Position Type:"/>
                <w:id w:val="-538278110"/>
                <w:placeholder>
                  <w:docPart w:val="F26316FF7DF8477D83B699B0E11A2121"/>
                </w:placeholder>
                <w:temporary/>
                <w:showingPlcHdr/>
                <w15:appearance w15:val="hidden"/>
              </w:sdtPr>
              <w:sdtEndPr/>
              <w:sdtContent>
                <w:r w:rsidR="008A6F05" w:rsidRPr="00973885">
                  <w:t>Position Type</w:t>
                </w:r>
              </w:sdtContent>
            </w:sdt>
            <w:r w:rsidR="008A6F05" w:rsidRPr="00973885">
              <w:t>:</w:t>
            </w:r>
          </w:p>
        </w:tc>
        <w:tc>
          <w:tcPr>
            <w:tcW w:w="1392" w:type="pct"/>
          </w:tcPr>
          <w:p w14:paraId="59B7CEE8" w14:textId="7A9BE5C2" w:rsidR="000C2633" w:rsidRPr="00973885" w:rsidRDefault="001B6351" w:rsidP="009527D3">
            <w:r>
              <w:t>As required</w:t>
            </w:r>
          </w:p>
        </w:tc>
      </w:tr>
      <w:tr w:rsidR="000C2633" w:rsidRPr="00973885" w14:paraId="655897EA" w14:textId="77777777" w:rsidTr="009527D3">
        <w:trPr>
          <w:gridAfter w:val="1"/>
          <w:wAfter w:w="4" w:type="pct"/>
          <w:jc w:val="center"/>
        </w:trPr>
        <w:tc>
          <w:tcPr>
            <w:tcW w:w="1152" w:type="pct"/>
            <w:shd w:val="clear" w:color="auto" w:fill="F2F2F2" w:themeFill="background1" w:themeFillShade="F2"/>
          </w:tcPr>
          <w:p w14:paraId="658020AE" w14:textId="77777777" w:rsidR="000C2633" w:rsidRPr="00973885" w:rsidRDefault="009C6BFF" w:rsidP="009527D3">
            <w:pPr>
              <w:pStyle w:val="Heading2"/>
            </w:pPr>
            <w:sdt>
              <w:sdtPr>
                <w:alias w:val="HR Contact:"/>
                <w:tag w:val="HR Contact:"/>
                <w:id w:val="-1558086659"/>
                <w:placeholder>
                  <w:docPart w:val="24A6689D8DBB42D5AD3B0DA14F273861"/>
                </w:placeholder>
                <w:temporary/>
                <w:showingPlcHdr/>
                <w15:appearance w15:val="hidden"/>
              </w:sdtPr>
              <w:sdtEndPr/>
              <w:sdtContent>
                <w:r w:rsidR="008A6F05" w:rsidRPr="00973885">
                  <w:t>HR Contact</w:t>
                </w:r>
              </w:sdtContent>
            </w:sdt>
            <w:r w:rsidR="008A6F05" w:rsidRPr="00973885">
              <w:t>:</w:t>
            </w:r>
          </w:p>
        </w:tc>
        <w:tc>
          <w:tcPr>
            <w:tcW w:w="1488" w:type="pct"/>
          </w:tcPr>
          <w:p w14:paraId="7F729417" w14:textId="7921C4A2" w:rsidR="000C2633" w:rsidRPr="00973885" w:rsidRDefault="001B6351" w:rsidP="009527D3">
            <w:r>
              <w:t>Beth Davidson</w:t>
            </w:r>
          </w:p>
        </w:tc>
        <w:tc>
          <w:tcPr>
            <w:tcW w:w="965" w:type="pct"/>
            <w:shd w:val="clear" w:color="auto" w:fill="F2F2F2" w:themeFill="background1" w:themeFillShade="F2"/>
          </w:tcPr>
          <w:p w14:paraId="69A8313C" w14:textId="77777777" w:rsidR="000C2633" w:rsidRPr="00973885" w:rsidRDefault="009C6BFF" w:rsidP="009527D3">
            <w:pPr>
              <w:pStyle w:val="Heading2"/>
            </w:pPr>
            <w:sdt>
              <w:sdtPr>
                <w:alias w:val="Date Posted:"/>
                <w:tag w:val="Date Posted:"/>
                <w:id w:val="71252900"/>
                <w:placeholder>
                  <w:docPart w:val="3D62C7AE6A774175B99169F3E07BD66D"/>
                </w:placeholder>
                <w:temporary/>
                <w:showingPlcHdr/>
                <w15:appearance w15:val="hidden"/>
              </w:sdtPr>
              <w:sdtEndPr/>
              <w:sdtContent>
                <w:r w:rsidR="008A6F05" w:rsidRPr="00973885">
                  <w:t>Date Posted</w:t>
                </w:r>
              </w:sdtContent>
            </w:sdt>
            <w:r w:rsidR="008A6F05" w:rsidRPr="00973885">
              <w:t>:</w:t>
            </w:r>
          </w:p>
        </w:tc>
        <w:tc>
          <w:tcPr>
            <w:tcW w:w="1392" w:type="pct"/>
          </w:tcPr>
          <w:p w14:paraId="7475C6CD" w14:textId="2021350E" w:rsidR="000C2633" w:rsidRPr="00973885" w:rsidRDefault="008C0B3C" w:rsidP="009527D3">
            <w:r>
              <w:t>15/7/2020</w:t>
            </w:r>
          </w:p>
        </w:tc>
      </w:tr>
      <w:tr w:rsidR="000C2633" w:rsidRPr="00973885" w14:paraId="57FB8155" w14:textId="77777777" w:rsidTr="009527D3">
        <w:trPr>
          <w:gridAfter w:val="1"/>
          <w:wAfter w:w="4" w:type="pct"/>
          <w:jc w:val="center"/>
        </w:trPr>
        <w:tc>
          <w:tcPr>
            <w:tcW w:w="1152" w:type="pct"/>
            <w:shd w:val="clear" w:color="auto" w:fill="F2F2F2" w:themeFill="background1" w:themeFillShade="F2"/>
          </w:tcPr>
          <w:p w14:paraId="12C8C626" w14:textId="77777777" w:rsidR="000C2633" w:rsidRPr="00973885" w:rsidRDefault="009C6BFF" w:rsidP="009527D3">
            <w:pPr>
              <w:pStyle w:val="Heading2"/>
            </w:pPr>
            <w:sdt>
              <w:sdtPr>
                <w:alias w:val="Will Train Applicant(s):"/>
                <w:tag w:val="Will Train Applicant(s):"/>
                <w:id w:val="97448768"/>
                <w:placeholder>
                  <w:docPart w:val="C1AE22BF661D40E19F60F846FDD80ACA"/>
                </w:placeholder>
                <w:temporary/>
                <w:showingPlcHdr/>
                <w15:appearance w15:val="hidden"/>
              </w:sdtPr>
              <w:sdtEndPr/>
              <w:sdtContent>
                <w:r w:rsidR="008A6F05" w:rsidRPr="00973885">
                  <w:t>Will Train Applicant(s)</w:t>
                </w:r>
              </w:sdtContent>
            </w:sdt>
            <w:r w:rsidR="008A6F05" w:rsidRPr="00973885">
              <w:t>:</w:t>
            </w:r>
          </w:p>
        </w:tc>
        <w:sdt>
          <w:sdtPr>
            <w:alias w:val="Enter Yes/No:"/>
            <w:tag w:val="Enter Yes/No:"/>
            <w:id w:val="96767437"/>
            <w:placeholder>
              <w:docPart w:val="0620C7C5E2CC463B91A5E4122FFA23B3"/>
            </w:placeholder>
            <w:temporary/>
            <w:showingPlcHdr/>
            <w15:appearance w15:val="hidden"/>
          </w:sdtPr>
          <w:sdtEndPr/>
          <w:sdtContent>
            <w:tc>
              <w:tcPr>
                <w:tcW w:w="1488" w:type="pct"/>
              </w:tcPr>
              <w:p w14:paraId="3B6666FD" w14:textId="77777777" w:rsidR="000C2633" w:rsidRPr="00973885" w:rsidRDefault="008A6F05" w:rsidP="009527D3">
                <w:r w:rsidRPr="00973885">
                  <w:t>Will Train Applicant(s)</w:t>
                </w:r>
              </w:p>
            </w:tc>
          </w:sdtContent>
        </w:sdt>
        <w:tc>
          <w:tcPr>
            <w:tcW w:w="965" w:type="pct"/>
            <w:shd w:val="clear" w:color="auto" w:fill="F2F2F2" w:themeFill="background1" w:themeFillShade="F2"/>
          </w:tcPr>
          <w:p w14:paraId="6289C0D0" w14:textId="77777777" w:rsidR="000C2633" w:rsidRPr="00973885" w:rsidRDefault="009C6BFF" w:rsidP="009527D3">
            <w:pPr>
              <w:pStyle w:val="Heading2"/>
            </w:pPr>
            <w:sdt>
              <w:sdtPr>
                <w:alias w:val="Posting Expires:"/>
                <w:tag w:val="Posting Expires:"/>
                <w:id w:val="1453675944"/>
                <w:placeholder>
                  <w:docPart w:val="3B263B199F6340D8A905E343C1ACE36E"/>
                </w:placeholder>
                <w:temporary/>
                <w:showingPlcHdr/>
                <w15:appearance w15:val="hidden"/>
              </w:sdtPr>
              <w:sdtEndPr/>
              <w:sdtContent>
                <w:r w:rsidR="008A6F05" w:rsidRPr="00973885">
                  <w:t>Posting Expires</w:t>
                </w:r>
              </w:sdtContent>
            </w:sdt>
            <w:r w:rsidR="008A6F05" w:rsidRPr="00973885">
              <w:t>:</w:t>
            </w:r>
          </w:p>
        </w:tc>
        <w:tc>
          <w:tcPr>
            <w:tcW w:w="1392" w:type="pct"/>
          </w:tcPr>
          <w:p w14:paraId="59B6E1A6" w14:textId="7AC8B46A" w:rsidR="000C2633" w:rsidRPr="00973885" w:rsidRDefault="008C0B3C" w:rsidP="009527D3">
            <w:r>
              <w:t>31/7/2020</w:t>
            </w:r>
          </w:p>
        </w:tc>
      </w:tr>
      <w:tr w:rsidR="00973885" w:rsidRPr="00973885" w14:paraId="47EEFF33" w14:textId="77777777" w:rsidTr="009527D3">
        <w:tblPrEx>
          <w:tblBorders>
            <w:top w:val="none" w:sz="0" w:space="0" w:color="auto"/>
            <w:insideH w:val="none" w:sz="0" w:space="0" w:color="auto"/>
            <w:insideV w:val="none" w:sz="0" w:space="0" w:color="auto"/>
          </w:tblBorders>
          <w:shd w:val="clear" w:color="auto" w:fill="D9D9D9" w:themeFill="background1" w:themeFillShade="D9"/>
        </w:tblPrEx>
        <w:trPr>
          <w:jc w:val="center"/>
        </w:trPr>
        <w:tc>
          <w:tcPr>
            <w:tcW w:w="5000" w:type="pct"/>
            <w:gridSpan w:val="5"/>
            <w:shd w:val="clear" w:color="auto" w:fill="D9D9D9" w:themeFill="background1" w:themeFillShade="D9"/>
          </w:tcPr>
          <w:p w14:paraId="0B293BFD" w14:textId="77777777" w:rsidR="00973885" w:rsidRPr="00973885" w:rsidRDefault="009C6BFF" w:rsidP="009527D3">
            <w:pPr>
              <w:pStyle w:val="Heading2"/>
            </w:pPr>
            <w:sdt>
              <w:sdtPr>
                <w:alias w:val="Applications Accepted By:"/>
                <w:tag w:val="Applications Accepted By:"/>
                <w:id w:val="1646001785"/>
                <w:placeholder>
                  <w:docPart w:val="0800A1DC1A374618B557C17D71D54C41"/>
                </w:placeholder>
                <w:temporary/>
                <w:showingPlcHdr/>
                <w15:appearance w15:val="hidden"/>
              </w:sdtPr>
              <w:sdtEndPr/>
              <w:sdtContent>
                <w:r w:rsidR="00973885" w:rsidRPr="00973885">
                  <w:t>Applications Accepted By:</w:t>
                </w:r>
              </w:sdtContent>
            </w:sdt>
          </w:p>
        </w:tc>
      </w:tr>
    </w:tbl>
    <w:tbl>
      <w:tblPr>
        <w:tblStyle w:val="TableGridLight"/>
        <w:tblW w:w="5000" w:type="pct"/>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5391"/>
        <w:gridCol w:w="5399"/>
      </w:tblGrid>
      <w:tr w:rsidR="000C2633" w:rsidRPr="00973885" w14:paraId="7A2F35D2" w14:textId="77777777" w:rsidTr="009527D3">
        <w:tc>
          <w:tcPr>
            <w:tcW w:w="2498" w:type="pct"/>
          </w:tcPr>
          <w:p w14:paraId="36C11A66" w14:textId="3C979A42" w:rsidR="000C2633" w:rsidRPr="00973885" w:rsidRDefault="001B6351" w:rsidP="009527D3">
            <w:pPr>
              <w:pStyle w:val="Heading1"/>
            </w:pPr>
            <w:r>
              <w:t>E-mail</w:t>
            </w:r>
            <w:r w:rsidR="008A6F05" w:rsidRPr="00973885">
              <w:t>:</w:t>
            </w:r>
          </w:p>
          <w:p w14:paraId="291E90D9" w14:textId="2DE8E783" w:rsidR="000C2633" w:rsidRPr="00973885" w:rsidRDefault="001B6351" w:rsidP="009527D3">
            <w:r>
              <w:t>Beth.davidson@englandfencing.org.uk</w:t>
            </w:r>
          </w:p>
          <w:p w14:paraId="14A7ADDA" w14:textId="6CDE6083" w:rsidR="000C2633" w:rsidRPr="00973885" w:rsidRDefault="009C6BFF" w:rsidP="009527D3">
            <w:sdt>
              <w:sdtPr>
                <w:alias w:val="Subject Line:"/>
                <w:tag w:val="Subject Line:"/>
                <w:id w:val="-976138082"/>
                <w:placeholder>
                  <w:docPart w:val="C436068244AA47BF82BFFE0A9FC183DA"/>
                </w:placeholder>
                <w:temporary/>
                <w:showingPlcHdr/>
                <w15:appearance w15:val="hidden"/>
              </w:sdtPr>
              <w:sdtEndPr/>
              <w:sdtContent>
                <w:r w:rsidR="008A6F05" w:rsidRPr="00973885">
                  <w:t>Subject Line</w:t>
                </w:r>
              </w:sdtContent>
            </w:sdt>
            <w:r w:rsidR="008A6F05" w:rsidRPr="00973885">
              <w:t xml:space="preserve">: </w:t>
            </w:r>
            <w:r w:rsidR="001B6351">
              <w:t>Representative Weapon Managers</w:t>
            </w:r>
            <w:r w:rsidR="004010B9">
              <w:t xml:space="preserve"> Application</w:t>
            </w:r>
            <w:r w:rsidR="001B6351">
              <w:t xml:space="preserve"> (</w:t>
            </w:r>
            <w:r w:rsidR="004010B9" w:rsidRPr="004010B9">
              <w:rPr>
                <w:i/>
                <w:iCs/>
              </w:rPr>
              <w:t>Weapon applied for</w:t>
            </w:r>
            <w:r w:rsidR="001B6351">
              <w:t>)</w:t>
            </w:r>
          </w:p>
        </w:tc>
        <w:tc>
          <w:tcPr>
            <w:tcW w:w="2502" w:type="pct"/>
          </w:tcPr>
          <w:p w14:paraId="7FC52F93" w14:textId="77777777" w:rsidR="000C2633" w:rsidRPr="00973885" w:rsidRDefault="009C6BFF" w:rsidP="009527D3">
            <w:pPr>
              <w:pStyle w:val="Heading1"/>
            </w:pPr>
            <w:sdt>
              <w:sdtPr>
                <w:alias w:val="Mail:"/>
                <w:tag w:val="Mail:"/>
                <w:id w:val="1686790258"/>
                <w:placeholder>
                  <w:docPart w:val="F7C3D4382B814E6D9B7B1CCC661CD533"/>
                </w:placeholder>
                <w:temporary/>
                <w:showingPlcHdr/>
                <w15:appearance w15:val="hidden"/>
              </w:sdtPr>
              <w:sdtEndPr/>
              <w:sdtContent>
                <w:r w:rsidR="008A6F05" w:rsidRPr="00973885">
                  <w:t>Mail</w:t>
                </w:r>
              </w:sdtContent>
            </w:sdt>
            <w:r w:rsidR="008A6F05" w:rsidRPr="00973885">
              <w:t>:</w:t>
            </w:r>
          </w:p>
          <w:p w14:paraId="4ABF2120" w14:textId="33FFBF8F" w:rsidR="000C2633" w:rsidRPr="00973885" w:rsidRDefault="001B6351" w:rsidP="009527D3">
            <w:r>
              <w:t>Beth Davidson – Head of Representative Fencing</w:t>
            </w:r>
          </w:p>
          <w:sdt>
            <w:sdtPr>
              <w:alias w:val="Enter company name:"/>
              <w:tag w:val="Enter company name:"/>
              <w:id w:val="-1677565174"/>
              <w:placeholder>
                <w:docPart w:val="79BDA252C6A941999045E2ED01AD833C"/>
              </w:placeholder>
              <w:dataBinding w:prefixMappings="xmlns:ns0='http://schemas.microsoft.com/office/2006/coverPageProps' " w:xpath="/ns0:CoverPageProperties[1]/ns0:CompanyPhone[1]" w:storeItemID="{55AF091B-3C7A-41E3-B477-F2FDAA23CFDA}"/>
              <w15:appearance w15:val="hidden"/>
              <w:text/>
            </w:sdtPr>
            <w:sdtEndPr/>
            <w:sdtContent>
              <w:p w14:paraId="216692E2" w14:textId="0DC9AB7F" w:rsidR="000C2633" w:rsidRPr="00973885" w:rsidRDefault="001B6351" w:rsidP="009527D3">
                <w:r>
                  <w:t>England Fencing</w:t>
                </w:r>
              </w:p>
            </w:sdtContent>
          </w:sdt>
          <w:p w14:paraId="45EEEE0D" w14:textId="6C5AD9C7" w:rsidR="00E00E9F" w:rsidRPr="00973885" w:rsidRDefault="001B6351" w:rsidP="009527D3">
            <w:r>
              <w:t>Stanley House</w:t>
            </w:r>
            <w:r w:rsidR="009527D3">
              <w:t xml:space="preserve">, </w:t>
            </w:r>
            <w:r>
              <w:t>45 Haughton Green</w:t>
            </w:r>
            <w:r w:rsidR="009527D3">
              <w:t xml:space="preserve">, </w:t>
            </w:r>
            <w:r>
              <w:t>Darlington</w:t>
            </w:r>
            <w:r w:rsidR="009527D3">
              <w:t xml:space="preserve">.  </w:t>
            </w:r>
            <w:r>
              <w:t>DL1 2DD</w:t>
            </w:r>
          </w:p>
        </w:tc>
      </w:tr>
    </w:tbl>
    <w:tbl>
      <w:tblPr>
        <w:tblStyle w:val="TableGrid"/>
        <w:tblW w:w="5000" w:type="pct"/>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0790"/>
      </w:tblGrid>
      <w:tr w:rsidR="00973885" w:rsidRPr="00973885" w14:paraId="67C1CE86" w14:textId="77777777" w:rsidTr="009527D3">
        <w:tc>
          <w:tcPr>
            <w:tcW w:w="5000" w:type="pct"/>
            <w:tcBorders>
              <w:top w:val="nil"/>
            </w:tcBorders>
            <w:shd w:val="clear" w:color="auto" w:fill="D9D9D9" w:themeFill="background1" w:themeFillShade="D9"/>
          </w:tcPr>
          <w:p w14:paraId="0030B5F9" w14:textId="77777777" w:rsidR="00973885" w:rsidRPr="00973885" w:rsidRDefault="009C6BFF" w:rsidP="009527D3">
            <w:pPr>
              <w:pStyle w:val="Heading2"/>
            </w:pPr>
            <w:sdt>
              <w:sdtPr>
                <w:alias w:val="Job Description:"/>
                <w:tag w:val="Job Description:"/>
                <w:id w:val="-1303387425"/>
                <w:placeholder>
                  <w:docPart w:val="52D5C88C9FC74481B14F294219A8AE41"/>
                </w:placeholder>
                <w:temporary/>
                <w:showingPlcHdr/>
                <w15:appearance w15:val="hidden"/>
              </w:sdtPr>
              <w:sdtEndPr/>
              <w:sdtContent>
                <w:r w:rsidR="00973885" w:rsidRPr="00973885">
                  <w:t>Job Description</w:t>
                </w:r>
              </w:sdtContent>
            </w:sdt>
          </w:p>
        </w:tc>
      </w:tr>
      <w:tr w:rsidR="000C2633" w:rsidRPr="00973885" w14:paraId="420B9F9B" w14:textId="77777777" w:rsidTr="009527D3">
        <w:tc>
          <w:tcPr>
            <w:tcW w:w="5000" w:type="pct"/>
            <w:tcMar>
              <w:bottom w:w="115" w:type="dxa"/>
            </w:tcMar>
          </w:tcPr>
          <w:sdt>
            <w:sdtPr>
              <w:alias w:val="Role and Responsibilities:"/>
              <w:tag w:val="Role and Responsibilities:"/>
              <w:id w:val="-1725062837"/>
              <w:placeholder>
                <w:docPart w:val="217B15257C7C43419788C6183A885A11"/>
              </w:placeholder>
              <w:temporary/>
              <w:showingPlcHdr/>
              <w15:appearance w15:val="hidden"/>
            </w:sdtPr>
            <w:sdtEndPr/>
            <w:sdtContent>
              <w:p w14:paraId="111CC5F2" w14:textId="77777777" w:rsidR="000C2633" w:rsidRPr="00973885" w:rsidRDefault="008A6F05" w:rsidP="009527D3">
                <w:pPr>
                  <w:pStyle w:val="Heading1"/>
                </w:pPr>
                <w:r w:rsidRPr="00973885">
                  <w:t>Role and Responsibilities</w:t>
                </w:r>
              </w:p>
            </w:sdtContent>
          </w:sdt>
          <w:p w14:paraId="00255E0F" w14:textId="74E51C34" w:rsidR="00F81E67" w:rsidRDefault="004010B9" w:rsidP="009527D3">
            <w:r>
              <w:t>England Fencing is seeking up to three people, with a maximum of one</w:t>
            </w:r>
            <w:r w:rsidR="00E060E2">
              <w:t xml:space="preserve"> person</w:t>
            </w:r>
            <w:r>
              <w:t xml:space="preserve"> per weapon role, who </w:t>
            </w:r>
            <w:r w:rsidR="00E060E2">
              <w:t>will be a weapon lead</w:t>
            </w:r>
            <w:r>
              <w:t xml:space="preserve"> </w:t>
            </w:r>
            <w:r w:rsidR="00193551">
              <w:t>for</w:t>
            </w:r>
            <w:r>
              <w:t xml:space="preserve"> the </w:t>
            </w:r>
            <w:r w:rsidR="00193551">
              <w:t>England</w:t>
            </w:r>
            <w:r>
              <w:t xml:space="preserve"> Youth </w:t>
            </w:r>
            <w:r w:rsidR="00193551">
              <w:t>International</w:t>
            </w:r>
            <w:r>
              <w:t xml:space="preserve"> Squads from 2021. The role </w:t>
            </w:r>
            <w:r w:rsidR="00E060E2">
              <w:t xml:space="preserve">will work with the Head of Representative Fencing to </w:t>
            </w:r>
            <w:r w:rsidR="00193551">
              <w:t>manage the</w:t>
            </w:r>
            <w:r w:rsidR="00E060E2">
              <w:t xml:space="preserve"> International Youth Squads currently for U14, U17 and U20</w:t>
            </w:r>
            <w:r w:rsidR="00193551">
              <w:t xml:space="preserve">. They will </w:t>
            </w:r>
            <w:r w:rsidR="00E060E2">
              <w:t>be primarily to communicate and support</w:t>
            </w:r>
            <w:r w:rsidR="00193551">
              <w:t xml:space="preserve"> fencers and parents in the lead up to England selection events.</w:t>
            </w:r>
          </w:p>
          <w:p w14:paraId="1477F958" w14:textId="77777777" w:rsidR="00C14306" w:rsidRDefault="00C14306" w:rsidP="009527D3"/>
          <w:p w14:paraId="34A256FC" w14:textId="644D2F88" w:rsidR="005D6298" w:rsidRPr="00F81E67" w:rsidRDefault="005D6298" w:rsidP="009527D3">
            <w:pPr>
              <w:rPr>
                <w:b/>
                <w:bCs/>
              </w:rPr>
            </w:pPr>
            <w:r w:rsidRPr="00F81E67">
              <w:rPr>
                <w:b/>
                <w:bCs/>
              </w:rPr>
              <w:t>Role requirements:</w:t>
            </w:r>
          </w:p>
          <w:p w14:paraId="6C1DCD64" w14:textId="08A2E572" w:rsidR="000C2633" w:rsidRPr="00973885" w:rsidRDefault="005D6298" w:rsidP="009527D3">
            <w:pPr>
              <w:pStyle w:val="ListBullet"/>
            </w:pPr>
            <w:r>
              <w:t>Support Head of Representative Fencing in the selection process.</w:t>
            </w:r>
          </w:p>
          <w:p w14:paraId="4E5D590F" w14:textId="58F4321C" w:rsidR="00E00E9F" w:rsidRDefault="005D6298" w:rsidP="009527D3">
            <w:pPr>
              <w:pStyle w:val="ListBullet"/>
            </w:pPr>
            <w:r>
              <w:t xml:space="preserve">Work with relevant Rankings </w:t>
            </w:r>
            <w:r w:rsidR="00F81E67">
              <w:t>Coordinators for selection purposes and communicate information and send invitations to selected fencers.</w:t>
            </w:r>
          </w:p>
          <w:p w14:paraId="2B333437" w14:textId="3296E04B" w:rsidR="00F81E67" w:rsidRDefault="00F81E67" w:rsidP="009527D3">
            <w:pPr>
              <w:pStyle w:val="ListBullet"/>
            </w:pPr>
            <w:r>
              <w:t>Monitor and communicate selection event information to fencers/parents</w:t>
            </w:r>
          </w:p>
          <w:p w14:paraId="6127590A" w14:textId="085C0073" w:rsidR="00F81E67" w:rsidRDefault="00F81E67" w:rsidP="009527D3">
            <w:pPr>
              <w:pStyle w:val="ListBullet"/>
            </w:pPr>
            <w:r>
              <w:t>Prepare and communicate information and results on the England Fencing website and social media.</w:t>
            </w:r>
          </w:p>
          <w:p w14:paraId="4C89FA1E" w14:textId="3F6EBE21" w:rsidR="00F81E67" w:rsidRDefault="00F81E67" w:rsidP="009527D3">
            <w:pPr>
              <w:pStyle w:val="ListBullet"/>
            </w:pPr>
            <w:r>
              <w:t xml:space="preserve">Be a point of contact for parents/fencers </w:t>
            </w:r>
            <w:r w:rsidR="00C44AA0">
              <w:t xml:space="preserve">with </w:t>
            </w:r>
            <w:r w:rsidR="0092481E">
              <w:t>regard to</w:t>
            </w:r>
            <w:r>
              <w:t xml:space="preserve"> England Youth</w:t>
            </w:r>
            <w:r w:rsidR="0092481E">
              <w:t xml:space="preserve"> Squads</w:t>
            </w:r>
            <w:r w:rsidR="00C44AA0">
              <w:t>.</w:t>
            </w:r>
          </w:p>
          <w:p w14:paraId="16CFFEFE" w14:textId="3B969D58" w:rsidR="0092481E" w:rsidRDefault="0092481E" w:rsidP="009527D3">
            <w:pPr>
              <w:pStyle w:val="ListBullet"/>
            </w:pPr>
            <w:r>
              <w:t>Support</w:t>
            </w:r>
            <w:r w:rsidR="00C14306">
              <w:t xml:space="preserve"> </w:t>
            </w:r>
            <w:r>
              <w:t>England Team Managers in the lead up and during Commonwealth Junior and Cadet Fencing Championships.</w:t>
            </w:r>
          </w:p>
          <w:p w14:paraId="605A7400" w14:textId="1D2281B5" w:rsidR="004E22A9" w:rsidRDefault="00282A3F" w:rsidP="004E22A9">
            <w:pPr>
              <w:pStyle w:val="ListBullet"/>
            </w:pPr>
            <w:r>
              <w:t>Manage competition entry fees and registration of fencers.</w:t>
            </w:r>
          </w:p>
          <w:p w14:paraId="4FD6D0F9" w14:textId="00CA0DF2" w:rsidR="005F5ACC" w:rsidRDefault="005F5ACC" w:rsidP="004E22A9">
            <w:pPr>
              <w:pStyle w:val="ListBullet"/>
            </w:pPr>
            <w:r>
              <w:t>An understanding and able to communicate current COVID-19 British Fencing guidance where required.</w:t>
            </w:r>
          </w:p>
          <w:p w14:paraId="7B4A252A" w14:textId="67667319" w:rsidR="00282A3F" w:rsidRPr="00973885" w:rsidRDefault="00507B9E" w:rsidP="004E22A9">
            <w:pPr>
              <w:pStyle w:val="ListBullet"/>
            </w:pPr>
            <w:r>
              <w:t>Management of data that is GDPR compliant.</w:t>
            </w:r>
          </w:p>
          <w:p w14:paraId="167D5A75" w14:textId="5190F311" w:rsidR="000C2633" w:rsidRPr="00973885" w:rsidRDefault="0092481E" w:rsidP="009527D3">
            <w:pPr>
              <w:pStyle w:val="Heading1"/>
            </w:pPr>
            <w:r>
              <w:t>ESSENTIAL REQUIR</w:t>
            </w:r>
            <w:r w:rsidR="00282A3F">
              <w:t>E</w:t>
            </w:r>
            <w:r>
              <w:t>MENTS</w:t>
            </w:r>
          </w:p>
          <w:p w14:paraId="6203FE9D" w14:textId="6C808DB2" w:rsidR="000C2633" w:rsidRDefault="0092481E" w:rsidP="009527D3">
            <w:pPr>
              <w:pStyle w:val="ListParagraph"/>
              <w:numPr>
                <w:ilvl w:val="0"/>
                <w:numId w:val="13"/>
              </w:numPr>
            </w:pPr>
            <w:r>
              <w:t>Be a member of England Fencing</w:t>
            </w:r>
          </w:p>
          <w:p w14:paraId="1AC8D59C" w14:textId="35D4411B" w:rsidR="0092481E" w:rsidRDefault="00282A3F" w:rsidP="009527D3">
            <w:pPr>
              <w:pStyle w:val="ListParagraph"/>
              <w:numPr>
                <w:ilvl w:val="0"/>
                <w:numId w:val="13"/>
              </w:numPr>
            </w:pPr>
            <w:r>
              <w:t>Good k</w:t>
            </w:r>
            <w:r w:rsidR="0092481E">
              <w:t>nowledge of Word, Excel</w:t>
            </w:r>
            <w:r w:rsidR="003F25DB">
              <w:t xml:space="preserve">, e-mail </w:t>
            </w:r>
            <w:r>
              <w:t>software</w:t>
            </w:r>
          </w:p>
          <w:p w14:paraId="3A1592DA" w14:textId="4271E86F" w:rsidR="003F25DB" w:rsidRDefault="003F25DB" w:rsidP="009527D3">
            <w:pPr>
              <w:pStyle w:val="ListParagraph"/>
              <w:numPr>
                <w:ilvl w:val="0"/>
                <w:numId w:val="13"/>
              </w:numPr>
            </w:pPr>
            <w:r>
              <w:t xml:space="preserve">Access to </w:t>
            </w:r>
            <w:r w:rsidR="005B35C7">
              <w:t xml:space="preserve">and using </w:t>
            </w:r>
            <w:r>
              <w:t>the internet</w:t>
            </w:r>
            <w:r w:rsidR="005B35C7">
              <w:t xml:space="preserve"> for information and communication</w:t>
            </w:r>
          </w:p>
          <w:p w14:paraId="1B6DF2B9" w14:textId="144EC0E9" w:rsidR="00282A3F" w:rsidRDefault="00282A3F" w:rsidP="009527D3">
            <w:pPr>
              <w:pStyle w:val="ListParagraph"/>
              <w:numPr>
                <w:ilvl w:val="0"/>
                <w:numId w:val="13"/>
              </w:numPr>
            </w:pPr>
            <w:r>
              <w:t>Understanding of</w:t>
            </w:r>
            <w:r w:rsidR="00C20FAC">
              <w:t xml:space="preserve"> youth</w:t>
            </w:r>
            <w:r>
              <w:t xml:space="preserve"> fencing in the UK (this could be as a</w:t>
            </w:r>
            <w:r w:rsidR="009D3B05">
              <w:t xml:space="preserve"> </w:t>
            </w:r>
            <w:r>
              <w:t>fencer</w:t>
            </w:r>
            <w:r w:rsidR="009D3B05">
              <w:t xml:space="preserve">, coach, official </w:t>
            </w:r>
            <w:r>
              <w:t>or fencing parent)</w:t>
            </w:r>
          </w:p>
          <w:p w14:paraId="0F073992" w14:textId="0F304D61" w:rsidR="00282A3F" w:rsidRDefault="00282A3F" w:rsidP="009527D3">
            <w:pPr>
              <w:pStyle w:val="ListParagraph"/>
              <w:numPr>
                <w:ilvl w:val="0"/>
                <w:numId w:val="13"/>
              </w:numPr>
            </w:pPr>
            <w:r>
              <w:t>Able to follow governing documents in relation to this role, e.g</w:t>
            </w:r>
            <w:r w:rsidR="005029EE">
              <w:t>.</w:t>
            </w:r>
            <w:r>
              <w:t xml:space="preserve"> Selection Rules</w:t>
            </w:r>
          </w:p>
          <w:p w14:paraId="4E4BAB25" w14:textId="614A35B0" w:rsidR="000C2633" w:rsidRPr="00973885" w:rsidRDefault="0092481E" w:rsidP="009527D3">
            <w:pPr>
              <w:pStyle w:val="Heading1"/>
            </w:pPr>
            <w:r>
              <w:t>SKILLS AND EXPERIENCE</w:t>
            </w:r>
          </w:p>
          <w:p w14:paraId="47F189AD" w14:textId="0A6F9EAD" w:rsidR="000C2633" w:rsidRDefault="0092481E" w:rsidP="009527D3">
            <w:pPr>
              <w:pStyle w:val="ListParagraph"/>
              <w:numPr>
                <w:ilvl w:val="0"/>
                <w:numId w:val="13"/>
              </w:numPr>
            </w:pPr>
            <w:r>
              <w:t>Good administration skills</w:t>
            </w:r>
            <w:r w:rsidR="004E22A9">
              <w:t xml:space="preserve"> and management of data</w:t>
            </w:r>
          </w:p>
          <w:p w14:paraId="68AA68BA" w14:textId="32DC02BF" w:rsidR="0092481E" w:rsidRDefault="00282A3F" w:rsidP="009527D3">
            <w:pPr>
              <w:pStyle w:val="ListParagraph"/>
              <w:numPr>
                <w:ilvl w:val="0"/>
                <w:numId w:val="13"/>
              </w:numPr>
            </w:pPr>
            <w:r>
              <w:t xml:space="preserve">Able to </w:t>
            </w:r>
            <w:r w:rsidR="00C20FAC">
              <w:t xml:space="preserve">prepare and </w:t>
            </w:r>
            <w:r>
              <w:t xml:space="preserve">publish </w:t>
            </w:r>
            <w:r w:rsidR="00C20FAC">
              <w:t xml:space="preserve">information </w:t>
            </w:r>
            <w:r>
              <w:t>on social media, such as Twitter and Facebook</w:t>
            </w:r>
          </w:p>
          <w:p w14:paraId="0D405A68" w14:textId="28EBEA1D" w:rsidR="00282A3F" w:rsidRDefault="00282A3F" w:rsidP="009527D3">
            <w:pPr>
              <w:pStyle w:val="ListParagraph"/>
              <w:numPr>
                <w:ilvl w:val="0"/>
                <w:numId w:val="13"/>
              </w:numPr>
            </w:pPr>
            <w:r>
              <w:t>Able to work remotely and independently</w:t>
            </w:r>
          </w:p>
          <w:p w14:paraId="5C32A210" w14:textId="77777777" w:rsidR="00282A3F" w:rsidRPr="00973885" w:rsidRDefault="00282A3F" w:rsidP="009527D3">
            <w:pPr>
              <w:pStyle w:val="ListParagraph"/>
              <w:numPr>
                <w:ilvl w:val="0"/>
                <w:numId w:val="13"/>
              </w:numPr>
            </w:pPr>
            <w:r>
              <w:t>Good communicator</w:t>
            </w:r>
          </w:p>
          <w:p w14:paraId="3EA45989" w14:textId="78FBD738" w:rsidR="005B35C7" w:rsidRPr="00973885" w:rsidRDefault="00C20FAC" w:rsidP="00C14306">
            <w:pPr>
              <w:pStyle w:val="ListParagraph"/>
              <w:numPr>
                <w:ilvl w:val="0"/>
                <w:numId w:val="13"/>
              </w:numPr>
            </w:pPr>
            <w:r>
              <w:t>Understanding of the needs of fencers and parents</w:t>
            </w:r>
          </w:p>
        </w:tc>
      </w:tr>
    </w:tbl>
    <w:p w14:paraId="4EF41FA3" w14:textId="77777777" w:rsidR="008A6F05" w:rsidRPr="00973885" w:rsidRDefault="008A6F05" w:rsidP="009527D3">
      <w:pPr>
        <w:spacing w:after="0"/>
      </w:pPr>
    </w:p>
    <w:sectPr w:rsidR="008A6F05" w:rsidRPr="00973885" w:rsidSect="009527D3">
      <w:foot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3A172" w14:textId="77777777" w:rsidR="009C6BFF" w:rsidRDefault="009C6BFF">
      <w:pPr>
        <w:spacing w:before="0" w:after="0"/>
      </w:pPr>
      <w:r>
        <w:separator/>
      </w:r>
    </w:p>
  </w:endnote>
  <w:endnote w:type="continuationSeparator" w:id="0">
    <w:p w14:paraId="04F4A81D" w14:textId="77777777" w:rsidR="009C6BFF" w:rsidRDefault="009C6BF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DB7DF"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21BB87" w14:textId="77777777" w:rsidR="009C6BFF" w:rsidRDefault="009C6BFF">
      <w:pPr>
        <w:spacing w:before="0" w:after="0"/>
      </w:pPr>
      <w:r>
        <w:separator/>
      </w:r>
    </w:p>
  </w:footnote>
  <w:footnote w:type="continuationSeparator" w:id="0">
    <w:p w14:paraId="59D84538" w14:textId="77777777" w:rsidR="009C6BFF" w:rsidRDefault="009C6BF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958CD1" w14:textId="1DF345E2" w:rsidR="000C2633" w:rsidRDefault="009527D3" w:rsidP="009527D3">
    <w:pPr>
      <w:pStyle w:val="Header"/>
      <w:jc w:val="center"/>
    </w:pPr>
    <w:r>
      <w:rPr>
        <w:noProof/>
      </w:rPr>
      <w:drawing>
        <wp:inline distT="0" distB="0" distL="0" distR="0" wp14:anchorId="15660A57" wp14:editId="18C63927">
          <wp:extent cx="1491965" cy="624840"/>
          <wp:effectExtent l="0" t="0" r="0" b="3810"/>
          <wp:docPr id="4" name="Picture 4" descr="A picture containing draw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gland Fencing logo.jpg"/>
                  <pic:cNvPicPr/>
                </pic:nvPicPr>
                <pic:blipFill>
                  <a:blip r:embed="rId1">
                    <a:extLst>
                      <a:ext uri="{28A0092B-C50C-407E-A947-70E740481C1C}">
                        <a14:useLocalDpi xmlns:a14="http://schemas.microsoft.com/office/drawing/2010/main" val="0"/>
                      </a:ext>
                    </a:extLst>
                  </a:blip>
                  <a:stretch>
                    <a:fillRect/>
                  </a:stretch>
                </pic:blipFill>
                <pic:spPr>
                  <a:xfrm>
                    <a:off x="0" y="0"/>
                    <a:ext cx="1536355" cy="6434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A34E4"/>
    <w:multiLevelType w:val="hybridMultilevel"/>
    <w:tmpl w:val="DDCA1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351"/>
    <w:rsid w:val="000C2633"/>
    <w:rsid w:val="00193551"/>
    <w:rsid w:val="001A40E4"/>
    <w:rsid w:val="001B2073"/>
    <w:rsid w:val="001B6351"/>
    <w:rsid w:val="001C09BA"/>
    <w:rsid w:val="001E1315"/>
    <w:rsid w:val="001E59CF"/>
    <w:rsid w:val="00282A3F"/>
    <w:rsid w:val="002F1DBC"/>
    <w:rsid w:val="003241AA"/>
    <w:rsid w:val="00342CDD"/>
    <w:rsid w:val="00363A6A"/>
    <w:rsid w:val="00383B9E"/>
    <w:rsid w:val="003F25DB"/>
    <w:rsid w:val="004010B9"/>
    <w:rsid w:val="004E1A15"/>
    <w:rsid w:val="004E22A9"/>
    <w:rsid w:val="005029EE"/>
    <w:rsid w:val="00507B9E"/>
    <w:rsid w:val="00521A90"/>
    <w:rsid w:val="005443BE"/>
    <w:rsid w:val="005B35C7"/>
    <w:rsid w:val="005D6298"/>
    <w:rsid w:val="005E3543"/>
    <w:rsid w:val="005F5ACC"/>
    <w:rsid w:val="006228EE"/>
    <w:rsid w:val="00635407"/>
    <w:rsid w:val="0066002F"/>
    <w:rsid w:val="006A0C25"/>
    <w:rsid w:val="00761239"/>
    <w:rsid w:val="00795023"/>
    <w:rsid w:val="00802707"/>
    <w:rsid w:val="008156CB"/>
    <w:rsid w:val="008527F0"/>
    <w:rsid w:val="008A6F05"/>
    <w:rsid w:val="008C0B3C"/>
    <w:rsid w:val="0092481E"/>
    <w:rsid w:val="009527D3"/>
    <w:rsid w:val="009541C6"/>
    <w:rsid w:val="00973885"/>
    <w:rsid w:val="00991989"/>
    <w:rsid w:val="009C6BFF"/>
    <w:rsid w:val="009C7DE8"/>
    <w:rsid w:val="009D3B05"/>
    <w:rsid w:val="00A63436"/>
    <w:rsid w:val="00A670F2"/>
    <w:rsid w:val="00A97D44"/>
    <w:rsid w:val="00B42047"/>
    <w:rsid w:val="00B8392C"/>
    <w:rsid w:val="00BC7D19"/>
    <w:rsid w:val="00C07439"/>
    <w:rsid w:val="00C14306"/>
    <w:rsid w:val="00C20FAC"/>
    <w:rsid w:val="00C26D0F"/>
    <w:rsid w:val="00C44AA0"/>
    <w:rsid w:val="00C5493D"/>
    <w:rsid w:val="00C97885"/>
    <w:rsid w:val="00CA1C12"/>
    <w:rsid w:val="00CA7DE2"/>
    <w:rsid w:val="00CD1D10"/>
    <w:rsid w:val="00D31891"/>
    <w:rsid w:val="00D7348B"/>
    <w:rsid w:val="00DA2EA0"/>
    <w:rsid w:val="00E00E9F"/>
    <w:rsid w:val="00E060E2"/>
    <w:rsid w:val="00E553AA"/>
    <w:rsid w:val="00EA0EB4"/>
    <w:rsid w:val="00EA33F2"/>
    <w:rsid w:val="00F37398"/>
    <w:rsid w:val="00F42096"/>
    <w:rsid w:val="00F5388D"/>
    <w:rsid w:val="00F73A09"/>
    <w:rsid w:val="00F81E67"/>
    <w:rsid w:val="00FC5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3E3340"/>
  <w15:chartTrackingRefBased/>
  <w15:docId w15:val="{B77506F6-D648-4F1B-9B4B-E64CD8AD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thspeedy\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C9A7D23E024A42AB5D2332702F870B"/>
        <w:category>
          <w:name w:val="General"/>
          <w:gallery w:val="placeholder"/>
        </w:category>
        <w:types>
          <w:type w:val="bbPlcHdr"/>
        </w:types>
        <w:behaviors>
          <w:behavior w:val="content"/>
        </w:behaviors>
        <w:guid w:val="{564DAFD3-5076-484C-A661-A9D5D7457F82}"/>
      </w:docPartPr>
      <w:docPartBody>
        <w:p w:rsidR="00C74E8C" w:rsidRDefault="00BB7D04">
          <w:pPr>
            <w:pStyle w:val="A8C9A7D23E024A42AB5D2332702F870B"/>
          </w:pPr>
          <w:r w:rsidRPr="00973885">
            <w:t>Location</w:t>
          </w:r>
        </w:p>
      </w:docPartBody>
    </w:docPart>
    <w:docPart>
      <w:docPartPr>
        <w:name w:val="AA7EAA92F4AC4AD4BAEB80FB5CB8E03C"/>
        <w:category>
          <w:name w:val="General"/>
          <w:gallery w:val="placeholder"/>
        </w:category>
        <w:types>
          <w:type w:val="bbPlcHdr"/>
        </w:types>
        <w:behaviors>
          <w:behavior w:val="content"/>
        </w:behaviors>
        <w:guid w:val="{241829FC-452A-42F0-9692-B13F35CD9A25}"/>
      </w:docPartPr>
      <w:docPartBody>
        <w:p w:rsidR="00C74E8C" w:rsidRDefault="00BB7D04">
          <w:pPr>
            <w:pStyle w:val="AA7EAA92F4AC4AD4BAEB80FB5CB8E03C"/>
          </w:pPr>
          <w:r w:rsidRPr="00973885">
            <w:t>Travel Required</w:t>
          </w:r>
        </w:p>
      </w:docPartBody>
    </w:docPart>
    <w:docPart>
      <w:docPartPr>
        <w:name w:val="486E468C7A494CCCB078FD5C16223855"/>
        <w:category>
          <w:name w:val="General"/>
          <w:gallery w:val="placeholder"/>
        </w:category>
        <w:types>
          <w:type w:val="bbPlcHdr"/>
        </w:types>
        <w:behaviors>
          <w:behavior w:val="content"/>
        </w:behaviors>
        <w:guid w:val="{C4844AE6-1CEB-47B7-9B48-67103D7C0156}"/>
      </w:docPartPr>
      <w:docPartBody>
        <w:p w:rsidR="00C74E8C" w:rsidRDefault="00BB7D04">
          <w:pPr>
            <w:pStyle w:val="486E468C7A494CCCB078FD5C16223855"/>
          </w:pPr>
          <w:r w:rsidRPr="00973885">
            <w:t>Level/Salary Range</w:t>
          </w:r>
        </w:p>
      </w:docPartBody>
    </w:docPart>
    <w:docPart>
      <w:docPartPr>
        <w:name w:val="F26316FF7DF8477D83B699B0E11A2121"/>
        <w:category>
          <w:name w:val="General"/>
          <w:gallery w:val="placeholder"/>
        </w:category>
        <w:types>
          <w:type w:val="bbPlcHdr"/>
        </w:types>
        <w:behaviors>
          <w:behavior w:val="content"/>
        </w:behaviors>
        <w:guid w:val="{E7AB8F9C-E094-43B5-99C5-A823D5F62503}"/>
      </w:docPartPr>
      <w:docPartBody>
        <w:p w:rsidR="00C74E8C" w:rsidRDefault="00BB7D04">
          <w:pPr>
            <w:pStyle w:val="F26316FF7DF8477D83B699B0E11A2121"/>
          </w:pPr>
          <w:r w:rsidRPr="00973885">
            <w:t>Position Type</w:t>
          </w:r>
        </w:p>
      </w:docPartBody>
    </w:docPart>
    <w:docPart>
      <w:docPartPr>
        <w:name w:val="24A6689D8DBB42D5AD3B0DA14F273861"/>
        <w:category>
          <w:name w:val="General"/>
          <w:gallery w:val="placeholder"/>
        </w:category>
        <w:types>
          <w:type w:val="bbPlcHdr"/>
        </w:types>
        <w:behaviors>
          <w:behavior w:val="content"/>
        </w:behaviors>
        <w:guid w:val="{4F25D423-FFAE-4DDB-A6F2-B96482C0E544}"/>
      </w:docPartPr>
      <w:docPartBody>
        <w:p w:rsidR="00C74E8C" w:rsidRDefault="00BB7D04">
          <w:pPr>
            <w:pStyle w:val="24A6689D8DBB42D5AD3B0DA14F273861"/>
          </w:pPr>
          <w:r w:rsidRPr="00973885">
            <w:t>HR Contact</w:t>
          </w:r>
        </w:p>
      </w:docPartBody>
    </w:docPart>
    <w:docPart>
      <w:docPartPr>
        <w:name w:val="3D62C7AE6A774175B99169F3E07BD66D"/>
        <w:category>
          <w:name w:val="General"/>
          <w:gallery w:val="placeholder"/>
        </w:category>
        <w:types>
          <w:type w:val="bbPlcHdr"/>
        </w:types>
        <w:behaviors>
          <w:behavior w:val="content"/>
        </w:behaviors>
        <w:guid w:val="{8E819EEC-78F7-47B1-98CB-207FEACD6AC4}"/>
      </w:docPartPr>
      <w:docPartBody>
        <w:p w:rsidR="00C74E8C" w:rsidRDefault="00BB7D04">
          <w:pPr>
            <w:pStyle w:val="3D62C7AE6A774175B99169F3E07BD66D"/>
          </w:pPr>
          <w:r w:rsidRPr="00973885">
            <w:t>Date Posted</w:t>
          </w:r>
        </w:p>
      </w:docPartBody>
    </w:docPart>
    <w:docPart>
      <w:docPartPr>
        <w:name w:val="C1AE22BF661D40E19F60F846FDD80ACA"/>
        <w:category>
          <w:name w:val="General"/>
          <w:gallery w:val="placeholder"/>
        </w:category>
        <w:types>
          <w:type w:val="bbPlcHdr"/>
        </w:types>
        <w:behaviors>
          <w:behavior w:val="content"/>
        </w:behaviors>
        <w:guid w:val="{EFA4C15B-27F6-45CC-A526-987A5A9692A9}"/>
      </w:docPartPr>
      <w:docPartBody>
        <w:p w:rsidR="00C74E8C" w:rsidRDefault="00BB7D04">
          <w:pPr>
            <w:pStyle w:val="C1AE22BF661D40E19F60F846FDD80ACA"/>
          </w:pPr>
          <w:r w:rsidRPr="00973885">
            <w:t>Will Train Applicant(s)</w:t>
          </w:r>
        </w:p>
      </w:docPartBody>
    </w:docPart>
    <w:docPart>
      <w:docPartPr>
        <w:name w:val="0620C7C5E2CC463B91A5E4122FFA23B3"/>
        <w:category>
          <w:name w:val="General"/>
          <w:gallery w:val="placeholder"/>
        </w:category>
        <w:types>
          <w:type w:val="bbPlcHdr"/>
        </w:types>
        <w:behaviors>
          <w:behavior w:val="content"/>
        </w:behaviors>
        <w:guid w:val="{38EC765C-DE9D-4B5C-85C2-8A6BB116F17A}"/>
      </w:docPartPr>
      <w:docPartBody>
        <w:p w:rsidR="00C74E8C" w:rsidRDefault="00BB7D04">
          <w:pPr>
            <w:pStyle w:val="0620C7C5E2CC463B91A5E4122FFA23B3"/>
          </w:pPr>
          <w:r w:rsidRPr="00973885">
            <w:t>Will Train Applicant(s)</w:t>
          </w:r>
        </w:p>
      </w:docPartBody>
    </w:docPart>
    <w:docPart>
      <w:docPartPr>
        <w:name w:val="3B263B199F6340D8A905E343C1ACE36E"/>
        <w:category>
          <w:name w:val="General"/>
          <w:gallery w:val="placeholder"/>
        </w:category>
        <w:types>
          <w:type w:val="bbPlcHdr"/>
        </w:types>
        <w:behaviors>
          <w:behavior w:val="content"/>
        </w:behaviors>
        <w:guid w:val="{C8029796-DAC3-44F4-A669-D71B3875251E}"/>
      </w:docPartPr>
      <w:docPartBody>
        <w:p w:rsidR="00C74E8C" w:rsidRDefault="00BB7D04">
          <w:pPr>
            <w:pStyle w:val="3B263B199F6340D8A905E343C1ACE36E"/>
          </w:pPr>
          <w:r w:rsidRPr="00973885">
            <w:t>Posting Expires</w:t>
          </w:r>
        </w:p>
      </w:docPartBody>
    </w:docPart>
    <w:docPart>
      <w:docPartPr>
        <w:name w:val="0800A1DC1A374618B557C17D71D54C41"/>
        <w:category>
          <w:name w:val="General"/>
          <w:gallery w:val="placeholder"/>
        </w:category>
        <w:types>
          <w:type w:val="bbPlcHdr"/>
        </w:types>
        <w:behaviors>
          <w:behavior w:val="content"/>
        </w:behaviors>
        <w:guid w:val="{CD6B73AF-016C-4C48-983D-17C57670CC25}"/>
      </w:docPartPr>
      <w:docPartBody>
        <w:p w:rsidR="00C74E8C" w:rsidRDefault="00BB7D04">
          <w:pPr>
            <w:pStyle w:val="0800A1DC1A374618B557C17D71D54C41"/>
          </w:pPr>
          <w:r w:rsidRPr="00973885">
            <w:t>Applications Accepted By:</w:t>
          </w:r>
        </w:p>
      </w:docPartBody>
    </w:docPart>
    <w:docPart>
      <w:docPartPr>
        <w:name w:val="C436068244AA47BF82BFFE0A9FC183DA"/>
        <w:category>
          <w:name w:val="General"/>
          <w:gallery w:val="placeholder"/>
        </w:category>
        <w:types>
          <w:type w:val="bbPlcHdr"/>
        </w:types>
        <w:behaviors>
          <w:behavior w:val="content"/>
        </w:behaviors>
        <w:guid w:val="{4231A897-477B-484F-B77A-6E8A4E26C92E}"/>
      </w:docPartPr>
      <w:docPartBody>
        <w:p w:rsidR="00C74E8C" w:rsidRDefault="00BB7D04">
          <w:pPr>
            <w:pStyle w:val="C436068244AA47BF82BFFE0A9FC183DA"/>
          </w:pPr>
          <w:r w:rsidRPr="00973885">
            <w:t>Subject Line</w:t>
          </w:r>
        </w:p>
      </w:docPartBody>
    </w:docPart>
    <w:docPart>
      <w:docPartPr>
        <w:name w:val="F7C3D4382B814E6D9B7B1CCC661CD533"/>
        <w:category>
          <w:name w:val="General"/>
          <w:gallery w:val="placeholder"/>
        </w:category>
        <w:types>
          <w:type w:val="bbPlcHdr"/>
        </w:types>
        <w:behaviors>
          <w:behavior w:val="content"/>
        </w:behaviors>
        <w:guid w:val="{F886C8B6-7EB5-4011-99BC-0E745D1DD57C}"/>
      </w:docPartPr>
      <w:docPartBody>
        <w:p w:rsidR="00C74E8C" w:rsidRDefault="00BB7D04">
          <w:pPr>
            <w:pStyle w:val="F7C3D4382B814E6D9B7B1CCC661CD533"/>
          </w:pPr>
          <w:r w:rsidRPr="00973885">
            <w:t>Mail</w:t>
          </w:r>
        </w:p>
      </w:docPartBody>
    </w:docPart>
    <w:docPart>
      <w:docPartPr>
        <w:name w:val="79BDA252C6A941999045E2ED01AD833C"/>
        <w:category>
          <w:name w:val="General"/>
          <w:gallery w:val="placeholder"/>
        </w:category>
        <w:types>
          <w:type w:val="bbPlcHdr"/>
        </w:types>
        <w:behaviors>
          <w:behavior w:val="content"/>
        </w:behaviors>
        <w:guid w:val="{9B1DC7CE-EBA4-4C35-BA12-F2755796381B}"/>
      </w:docPartPr>
      <w:docPartBody>
        <w:p w:rsidR="00C74E8C" w:rsidRDefault="00BB7D04">
          <w:pPr>
            <w:pStyle w:val="79BDA252C6A941999045E2ED01AD833C"/>
          </w:pPr>
          <w:r w:rsidRPr="00973885">
            <w:t>Company Name</w:t>
          </w:r>
        </w:p>
      </w:docPartBody>
    </w:docPart>
    <w:docPart>
      <w:docPartPr>
        <w:name w:val="52D5C88C9FC74481B14F294219A8AE41"/>
        <w:category>
          <w:name w:val="General"/>
          <w:gallery w:val="placeholder"/>
        </w:category>
        <w:types>
          <w:type w:val="bbPlcHdr"/>
        </w:types>
        <w:behaviors>
          <w:behavior w:val="content"/>
        </w:behaviors>
        <w:guid w:val="{F5B09C21-A62B-4F61-B37A-ADE401429146}"/>
      </w:docPartPr>
      <w:docPartBody>
        <w:p w:rsidR="00C74E8C" w:rsidRDefault="00BB7D04">
          <w:pPr>
            <w:pStyle w:val="52D5C88C9FC74481B14F294219A8AE41"/>
          </w:pPr>
          <w:r w:rsidRPr="00973885">
            <w:t>Job Description</w:t>
          </w:r>
        </w:p>
      </w:docPartBody>
    </w:docPart>
    <w:docPart>
      <w:docPartPr>
        <w:name w:val="217B15257C7C43419788C6183A885A11"/>
        <w:category>
          <w:name w:val="General"/>
          <w:gallery w:val="placeholder"/>
        </w:category>
        <w:types>
          <w:type w:val="bbPlcHdr"/>
        </w:types>
        <w:behaviors>
          <w:behavior w:val="content"/>
        </w:behaviors>
        <w:guid w:val="{C8C4ADF2-242B-49B9-94F5-B78B5A5479CC}"/>
      </w:docPartPr>
      <w:docPartBody>
        <w:p w:rsidR="00C74E8C" w:rsidRDefault="00BB7D04">
          <w:pPr>
            <w:pStyle w:val="217B15257C7C43419788C6183A885A11"/>
          </w:pPr>
          <w:r w:rsidRPr="00973885">
            <w:t>Role and Responsibilities</w:t>
          </w:r>
        </w:p>
      </w:docPartBody>
    </w:docPart>
    <w:docPart>
      <w:docPartPr>
        <w:name w:val="E76D82DC14DB4C20BFEBA8921389D946"/>
        <w:category>
          <w:name w:val="General"/>
          <w:gallery w:val="placeholder"/>
        </w:category>
        <w:types>
          <w:type w:val="bbPlcHdr"/>
        </w:types>
        <w:behaviors>
          <w:behavior w:val="content"/>
        </w:behaviors>
        <w:guid w:val="{A48C813D-B94C-4B3B-89AA-97143EA3ED37}"/>
      </w:docPartPr>
      <w:docPartBody>
        <w:p w:rsidR="00C74E8C" w:rsidRDefault="00DD21A7" w:rsidP="00DD21A7">
          <w:pPr>
            <w:pStyle w:val="E76D82DC14DB4C20BFEBA8921389D946"/>
          </w:pPr>
          <w:r w:rsidRPr="00973885">
            <w:t>Job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A7"/>
    <w:rsid w:val="00465D38"/>
    <w:rsid w:val="00BB7D04"/>
    <w:rsid w:val="00C74E8C"/>
    <w:rsid w:val="00DD21A7"/>
    <w:rsid w:val="00E1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FAC27905224733935E8EB7C4867E6A">
    <w:name w:val="B6FAC27905224733935E8EB7C4867E6A"/>
  </w:style>
  <w:style w:type="paragraph" w:customStyle="1" w:styleId="A25103D770C64E5E95D1ACA86978889A">
    <w:name w:val="A25103D770C64E5E95D1ACA86978889A"/>
  </w:style>
  <w:style w:type="paragraph" w:customStyle="1" w:styleId="89554C4BD5884FBDAC6C2438E3E69102">
    <w:name w:val="89554C4BD5884FBDAC6C2438E3E69102"/>
  </w:style>
  <w:style w:type="paragraph" w:customStyle="1" w:styleId="8BCD6FF1C22245C6AFB547AE5E8540E3">
    <w:name w:val="8BCD6FF1C22245C6AFB547AE5E8540E3"/>
  </w:style>
  <w:style w:type="paragraph" w:customStyle="1" w:styleId="F55BBDF1056C407EA5D0E968AAA33D1D">
    <w:name w:val="F55BBDF1056C407EA5D0E968AAA33D1D"/>
  </w:style>
  <w:style w:type="paragraph" w:customStyle="1" w:styleId="0FB351263CC94FE0A516D163F05435D0">
    <w:name w:val="0FB351263CC94FE0A516D163F05435D0"/>
  </w:style>
  <w:style w:type="paragraph" w:customStyle="1" w:styleId="66F0AD73291D44A7AAD42C334F2B133B">
    <w:name w:val="66F0AD73291D44A7AAD42C334F2B133B"/>
  </w:style>
  <w:style w:type="paragraph" w:customStyle="1" w:styleId="F42B2F970F904BAD8D9FF0F95D293A13">
    <w:name w:val="F42B2F970F904BAD8D9FF0F95D293A13"/>
  </w:style>
  <w:style w:type="paragraph" w:customStyle="1" w:styleId="A8C9A7D23E024A42AB5D2332702F870B">
    <w:name w:val="A8C9A7D23E024A42AB5D2332702F870B"/>
  </w:style>
  <w:style w:type="paragraph" w:customStyle="1" w:styleId="AB9EF2B73B2C4DD7B8D722402A7117EB">
    <w:name w:val="AB9EF2B73B2C4DD7B8D722402A7117EB"/>
  </w:style>
  <w:style w:type="paragraph" w:customStyle="1" w:styleId="AA7EAA92F4AC4AD4BAEB80FB5CB8E03C">
    <w:name w:val="AA7EAA92F4AC4AD4BAEB80FB5CB8E03C"/>
  </w:style>
  <w:style w:type="paragraph" w:customStyle="1" w:styleId="7A54BB8F1FF145B2A23F4A0028222904">
    <w:name w:val="7A54BB8F1FF145B2A23F4A0028222904"/>
  </w:style>
  <w:style w:type="paragraph" w:customStyle="1" w:styleId="486E468C7A494CCCB078FD5C16223855">
    <w:name w:val="486E468C7A494CCCB078FD5C16223855"/>
  </w:style>
  <w:style w:type="paragraph" w:customStyle="1" w:styleId="034989B890314ECF90C305B89811FB67">
    <w:name w:val="034989B890314ECF90C305B89811FB67"/>
  </w:style>
  <w:style w:type="paragraph" w:customStyle="1" w:styleId="F26316FF7DF8477D83B699B0E11A2121">
    <w:name w:val="F26316FF7DF8477D83B699B0E11A2121"/>
  </w:style>
  <w:style w:type="paragraph" w:customStyle="1" w:styleId="1CA4C35C70A04623B1BF6A4B3845B354">
    <w:name w:val="1CA4C35C70A04623B1BF6A4B3845B354"/>
  </w:style>
  <w:style w:type="paragraph" w:customStyle="1" w:styleId="24A6689D8DBB42D5AD3B0DA14F273861">
    <w:name w:val="24A6689D8DBB42D5AD3B0DA14F273861"/>
  </w:style>
  <w:style w:type="paragraph" w:customStyle="1" w:styleId="164C66B4094C45CE8F8E5383D363072F">
    <w:name w:val="164C66B4094C45CE8F8E5383D363072F"/>
  </w:style>
  <w:style w:type="paragraph" w:customStyle="1" w:styleId="3D62C7AE6A774175B99169F3E07BD66D">
    <w:name w:val="3D62C7AE6A774175B99169F3E07BD66D"/>
  </w:style>
  <w:style w:type="paragraph" w:customStyle="1" w:styleId="EDE68461DA3046F2BA27E87AE78B278E">
    <w:name w:val="EDE68461DA3046F2BA27E87AE78B278E"/>
  </w:style>
  <w:style w:type="paragraph" w:customStyle="1" w:styleId="C1AE22BF661D40E19F60F846FDD80ACA">
    <w:name w:val="C1AE22BF661D40E19F60F846FDD80ACA"/>
  </w:style>
  <w:style w:type="paragraph" w:customStyle="1" w:styleId="0620C7C5E2CC463B91A5E4122FFA23B3">
    <w:name w:val="0620C7C5E2CC463B91A5E4122FFA23B3"/>
  </w:style>
  <w:style w:type="paragraph" w:customStyle="1" w:styleId="3B263B199F6340D8A905E343C1ACE36E">
    <w:name w:val="3B263B199F6340D8A905E343C1ACE36E"/>
  </w:style>
  <w:style w:type="paragraph" w:customStyle="1" w:styleId="A59ED70ACBB54D4CA118CB5C1CFAEFAD">
    <w:name w:val="A59ED70ACBB54D4CA118CB5C1CFAEFAD"/>
  </w:style>
  <w:style w:type="paragraph" w:customStyle="1" w:styleId="2EA910BC0FDD41658DF3D826979FEAE0">
    <w:name w:val="2EA910BC0FDD41658DF3D826979FEAE0"/>
  </w:style>
  <w:style w:type="paragraph" w:customStyle="1" w:styleId="AEE9514EE9FE4B1CA61A368D9A60BEEA">
    <w:name w:val="AEE9514EE9FE4B1CA61A368D9A60BEEA"/>
  </w:style>
  <w:style w:type="paragraph" w:customStyle="1" w:styleId="DE66CEC72DDA4B9782445C2CC9E20195">
    <w:name w:val="DE66CEC72DDA4B9782445C2CC9E20195"/>
  </w:style>
  <w:style w:type="paragraph" w:customStyle="1" w:styleId="4A20C7903B554F1685D1F0A5237B02D0">
    <w:name w:val="4A20C7903B554F1685D1F0A5237B02D0"/>
  </w:style>
  <w:style w:type="paragraph" w:customStyle="1" w:styleId="0800A1DC1A374618B557C17D71D54C41">
    <w:name w:val="0800A1DC1A374618B557C17D71D54C41"/>
  </w:style>
  <w:style w:type="paragraph" w:customStyle="1" w:styleId="4E419D44C1E94754BAF1A4D2CEA2BFFB">
    <w:name w:val="4E419D44C1E94754BAF1A4D2CEA2BFFB"/>
  </w:style>
  <w:style w:type="paragraph" w:customStyle="1" w:styleId="73EF99BE8CF14141A04BB6FA2AD28633">
    <w:name w:val="73EF99BE8CF14141A04BB6FA2AD28633"/>
  </w:style>
  <w:style w:type="paragraph" w:customStyle="1" w:styleId="1BBCEC3ED48840AF8D2FA97B23070367">
    <w:name w:val="1BBCEC3ED48840AF8D2FA97B23070367"/>
  </w:style>
  <w:style w:type="paragraph" w:customStyle="1" w:styleId="5B312790CFD0403C82E55C8DE40D95DA">
    <w:name w:val="5B312790CFD0403C82E55C8DE40D95DA"/>
  </w:style>
  <w:style w:type="paragraph" w:customStyle="1" w:styleId="C436068244AA47BF82BFFE0A9FC183DA">
    <w:name w:val="C436068244AA47BF82BFFE0A9FC183DA"/>
  </w:style>
  <w:style w:type="paragraph" w:customStyle="1" w:styleId="F7DA1D3F51364F11B6B3C9766B8C13B3">
    <w:name w:val="F7DA1D3F51364F11B6B3C9766B8C13B3"/>
  </w:style>
  <w:style w:type="paragraph" w:customStyle="1" w:styleId="F7C3D4382B814E6D9B7B1CCC661CD533">
    <w:name w:val="F7C3D4382B814E6D9B7B1CCC661CD533"/>
  </w:style>
  <w:style w:type="paragraph" w:customStyle="1" w:styleId="3CF2B477692D48AC8F36D2F07837DE6B">
    <w:name w:val="3CF2B477692D48AC8F36D2F07837DE6B"/>
  </w:style>
  <w:style w:type="paragraph" w:customStyle="1" w:styleId="79BDA252C6A941999045E2ED01AD833C">
    <w:name w:val="79BDA252C6A941999045E2ED01AD833C"/>
  </w:style>
  <w:style w:type="paragraph" w:customStyle="1" w:styleId="218755E730F8467DB174A2FC2A8B1B72">
    <w:name w:val="218755E730F8467DB174A2FC2A8B1B72"/>
  </w:style>
  <w:style w:type="paragraph" w:customStyle="1" w:styleId="1EC36840FA1543BD986242D669E37755">
    <w:name w:val="1EC36840FA1543BD986242D669E37755"/>
  </w:style>
  <w:style w:type="paragraph" w:customStyle="1" w:styleId="52D5C88C9FC74481B14F294219A8AE41">
    <w:name w:val="52D5C88C9FC74481B14F294219A8AE41"/>
  </w:style>
  <w:style w:type="paragraph" w:customStyle="1" w:styleId="217B15257C7C43419788C6183A885A11">
    <w:name w:val="217B15257C7C43419788C6183A885A11"/>
  </w:style>
  <w:style w:type="paragraph" w:customStyle="1" w:styleId="954E309CD89E48989DD8BC06556B5A72">
    <w:name w:val="954E309CD89E48989DD8BC06556B5A72"/>
  </w:style>
  <w:style w:type="paragraph" w:customStyle="1" w:styleId="548D7A12C6F64335BF337ED4C0834D2B">
    <w:name w:val="548D7A12C6F64335BF337ED4C0834D2B"/>
  </w:style>
  <w:style w:type="paragraph" w:customStyle="1" w:styleId="1ED370B1D0C4467780C3C3CC3F9FA685">
    <w:name w:val="1ED370B1D0C4467780C3C3CC3F9FA685"/>
  </w:style>
  <w:style w:type="paragraph" w:customStyle="1" w:styleId="788AA7F7F96B4785A4CD0428F56676BA">
    <w:name w:val="788AA7F7F96B4785A4CD0428F56676BA"/>
  </w:style>
  <w:style w:type="paragraph" w:customStyle="1" w:styleId="DC0B332A4FF24475A364A0EF0A061B02">
    <w:name w:val="DC0B332A4FF24475A364A0EF0A061B02"/>
  </w:style>
  <w:style w:type="paragraph" w:customStyle="1" w:styleId="90B44241C8F84970B90923652C4C8B20">
    <w:name w:val="90B44241C8F84970B90923652C4C8B20"/>
  </w:style>
  <w:style w:type="paragraph" w:customStyle="1" w:styleId="DFF080631A04480F9289E0916349C9E6">
    <w:name w:val="DFF080631A04480F9289E0916349C9E6"/>
  </w:style>
  <w:style w:type="paragraph" w:customStyle="1" w:styleId="9E610CED392347DBBE639626CF3F6156">
    <w:name w:val="9E610CED392347DBBE639626CF3F6156"/>
  </w:style>
  <w:style w:type="paragraph" w:customStyle="1" w:styleId="D99F59E199AA4A37A2B8DBD06D63D028">
    <w:name w:val="D99F59E199AA4A37A2B8DBD06D63D028"/>
  </w:style>
  <w:style w:type="paragraph" w:customStyle="1" w:styleId="C84ACF308DB24DD58C4FEE3B12AF0C36">
    <w:name w:val="C84ACF308DB24DD58C4FEE3B12AF0C36"/>
  </w:style>
  <w:style w:type="paragraph" w:customStyle="1" w:styleId="BB72AF3B024F43409C449108CB0271F2">
    <w:name w:val="BB72AF3B024F43409C449108CB0271F2"/>
  </w:style>
  <w:style w:type="paragraph" w:customStyle="1" w:styleId="FF341223723B4F818030FB886FD4E783">
    <w:name w:val="FF341223723B4F818030FB886FD4E783"/>
  </w:style>
  <w:style w:type="paragraph" w:customStyle="1" w:styleId="D8C2AECD951E4EB392B7FEACEE80D3DD">
    <w:name w:val="D8C2AECD951E4EB392B7FEACEE80D3DD"/>
  </w:style>
  <w:style w:type="paragraph" w:customStyle="1" w:styleId="C13FA61D9CFF4E89BE1BF64E6EA56EB0">
    <w:name w:val="C13FA61D9CFF4E89BE1BF64E6EA56EB0"/>
  </w:style>
  <w:style w:type="paragraph" w:customStyle="1" w:styleId="D235C6226C3B44EFA5E545A1F632A640">
    <w:name w:val="D235C6226C3B44EFA5E545A1F632A640"/>
  </w:style>
  <w:style w:type="paragraph" w:customStyle="1" w:styleId="30F10D9B4F494E63BA8D216A4317D410">
    <w:name w:val="30F10D9B4F494E63BA8D216A4317D410"/>
  </w:style>
  <w:style w:type="paragraph" w:customStyle="1" w:styleId="39F6FB9AE3C54E6BA841E1AE1BF8BC90">
    <w:name w:val="39F6FB9AE3C54E6BA841E1AE1BF8BC90"/>
  </w:style>
  <w:style w:type="paragraph" w:customStyle="1" w:styleId="F7F8BEB1A7014A27A6B6BD2864D384F3">
    <w:name w:val="F7F8BEB1A7014A27A6B6BD2864D384F3"/>
  </w:style>
  <w:style w:type="paragraph" w:customStyle="1" w:styleId="7CA907BA1E184426AA681D3C956A6658">
    <w:name w:val="7CA907BA1E184426AA681D3C956A6658"/>
  </w:style>
  <w:style w:type="paragraph" w:customStyle="1" w:styleId="6451033124844801BAF8909C8D5FF5B4">
    <w:name w:val="6451033124844801BAF8909C8D5FF5B4"/>
  </w:style>
  <w:style w:type="paragraph" w:customStyle="1" w:styleId="E6B0201B7FD44546BF5C4A47EAE78DD5">
    <w:name w:val="E6B0201B7FD44546BF5C4A47EAE78DD5"/>
  </w:style>
  <w:style w:type="paragraph" w:customStyle="1" w:styleId="9FFC42922F7D45B1BB44FC3F3A3A1377">
    <w:name w:val="9FFC42922F7D45B1BB44FC3F3A3A1377"/>
  </w:style>
  <w:style w:type="paragraph" w:customStyle="1" w:styleId="B0F5306371884ABF84B2AB6F727B9389">
    <w:name w:val="B0F5306371884ABF84B2AB6F727B9389"/>
  </w:style>
  <w:style w:type="paragraph" w:customStyle="1" w:styleId="DCFA24AA225143AC9AFA10D00DCC18B0">
    <w:name w:val="DCFA24AA225143AC9AFA10D00DCC18B0"/>
  </w:style>
  <w:style w:type="paragraph" w:customStyle="1" w:styleId="E76D82DC14DB4C20BFEBA8921389D946">
    <w:name w:val="E76D82DC14DB4C20BFEBA8921389D946"/>
    <w:rsid w:val="00DD21A7"/>
  </w:style>
  <w:style w:type="paragraph" w:customStyle="1" w:styleId="12ADEB8D9B164A819E2B80C63E1AB1DD">
    <w:name w:val="12ADEB8D9B164A819E2B80C63E1AB1DD"/>
    <w:rsid w:val="00DD21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England Fencing</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145</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Bethspeedy</dc:creator>
  <cp:keywords/>
  <dc:description/>
  <cp:lastModifiedBy>Beth Davidson</cp:lastModifiedBy>
  <cp:revision>18</cp:revision>
  <dcterms:created xsi:type="dcterms:W3CDTF">2020-06-30T09:28:00Z</dcterms:created>
  <dcterms:modified xsi:type="dcterms:W3CDTF">2020-07-15T09:19:00Z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